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E8D" w:rsidRPr="00AB485C" w:rsidRDefault="00471E8D" w:rsidP="00AB485C">
      <w:pPr>
        <w:pStyle w:val="Heading1"/>
        <w:jc w:val="center"/>
        <w:rPr>
          <w:color w:val="C00000"/>
          <w:sz w:val="32"/>
        </w:rPr>
      </w:pPr>
      <w:r w:rsidRPr="00AB485C">
        <w:rPr>
          <w:color w:val="C00000"/>
          <w:sz w:val="32"/>
        </w:rPr>
        <w:t>La lutte des SONIL dans la presse : 07 – 13 Janvier</w:t>
      </w:r>
    </w:p>
    <w:p w:rsidR="00471E8D" w:rsidRDefault="00471E8D"/>
    <w:p w:rsidR="00471E8D" w:rsidRDefault="00471E8D" w:rsidP="00AB485C">
      <w:pPr>
        <w:pStyle w:val="ListParagraph"/>
        <w:numPr>
          <w:ilvl w:val="0"/>
          <w:numId w:val="1"/>
        </w:numPr>
        <w:rPr>
          <w:b/>
          <w:color w:val="1F497D"/>
        </w:rPr>
      </w:pPr>
      <w:r w:rsidRPr="00AB485C">
        <w:rPr>
          <w:b/>
          <w:color w:val="1F497D"/>
        </w:rPr>
        <w:t xml:space="preserve">Vendredi 07 Janvier : </w:t>
      </w:r>
      <w:smartTag w:uri="urn:schemas-microsoft-com:office:smarttags" w:element="PersonName">
        <w:smartTagPr>
          <w:attr w:name="ProductID" w:val="La Marseillaise"/>
        </w:smartTagPr>
        <w:r w:rsidRPr="008272E4">
          <w:rPr>
            <w:b/>
            <w:i/>
            <w:color w:val="1F497D"/>
          </w:rPr>
          <w:t>La Marseillaise</w:t>
        </w:r>
      </w:smartTag>
      <w:r w:rsidRPr="00AB485C">
        <w:rPr>
          <w:b/>
          <w:color w:val="1F497D"/>
        </w:rPr>
        <w:t xml:space="preserve"> : « Ils ne tomberont pas dans le panneau » : </w:t>
      </w:r>
    </w:p>
    <w:p w:rsidR="00471E8D" w:rsidRDefault="00471E8D" w:rsidP="008272E4">
      <w:pPr>
        <w:pStyle w:val="ListParagraph"/>
        <w:ind w:left="0"/>
        <w:jc w:val="center"/>
        <w:rPr>
          <w:b/>
          <w:color w:val="1F497D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704.25pt">
            <v:imagedata r:id="rId5" o:title="" cropbottom="12321f" cropleft="1295f" cropright="26546f"/>
          </v:shape>
        </w:pict>
      </w:r>
    </w:p>
    <w:p w:rsidR="00471E8D" w:rsidRDefault="00471E8D" w:rsidP="0045223A">
      <w:pPr>
        <w:pStyle w:val="ListParagraph"/>
        <w:ind w:left="0"/>
        <w:rPr>
          <w:b/>
          <w:color w:val="1F497D"/>
        </w:rPr>
      </w:pPr>
    </w:p>
    <w:p w:rsidR="00471E8D" w:rsidRDefault="00471E8D" w:rsidP="008272E4">
      <w:pPr>
        <w:pStyle w:val="ListParagraph"/>
        <w:numPr>
          <w:ilvl w:val="0"/>
          <w:numId w:val="1"/>
        </w:numPr>
        <w:rPr>
          <w:b/>
          <w:color w:val="1F497D"/>
        </w:rPr>
      </w:pPr>
      <w:r w:rsidRPr="00AB485C">
        <w:rPr>
          <w:b/>
          <w:color w:val="1F497D"/>
        </w:rPr>
        <w:t xml:space="preserve">Mardi 11 Janvier : </w:t>
      </w:r>
      <w:smartTag w:uri="urn:schemas-microsoft-com:office:smarttags" w:element="PersonName">
        <w:smartTagPr>
          <w:attr w:name="ProductID" w:val="La Provence"/>
        </w:smartTagPr>
        <w:r w:rsidRPr="008272E4">
          <w:rPr>
            <w:b/>
            <w:i/>
            <w:color w:val="1F497D"/>
          </w:rPr>
          <w:t>La Provence</w:t>
        </w:r>
      </w:smartTag>
      <w:r w:rsidRPr="00AB485C">
        <w:rPr>
          <w:b/>
          <w:color w:val="1F497D"/>
        </w:rPr>
        <w:t xml:space="preserve"> : « Le soleil n’est plus au beau fixe chez Sonil » : </w:t>
      </w:r>
    </w:p>
    <w:p w:rsidR="00471E8D" w:rsidRDefault="00471E8D" w:rsidP="008272E4">
      <w:pPr>
        <w:pStyle w:val="ListParagraph"/>
        <w:ind w:left="0"/>
        <w:jc w:val="center"/>
        <w:rPr>
          <w:b/>
          <w:color w:val="1F497D"/>
        </w:rPr>
      </w:pPr>
      <w:r>
        <w:pict>
          <v:shape id="_x0000_i1026" type="#_x0000_t75" style="width:445.5pt;height:789.75pt">
            <v:imagedata r:id="rId6" o:title="" cropbottom="12626f" cropright="22645f"/>
          </v:shape>
        </w:pict>
      </w:r>
    </w:p>
    <w:p w:rsidR="00471E8D" w:rsidRPr="00AB485C" w:rsidRDefault="00471E8D" w:rsidP="00AB485C">
      <w:pPr>
        <w:pStyle w:val="ListParagraph"/>
        <w:numPr>
          <w:ilvl w:val="0"/>
          <w:numId w:val="1"/>
        </w:numPr>
        <w:rPr>
          <w:b/>
          <w:color w:val="1F497D"/>
        </w:rPr>
      </w:pPr>
      <w:r w:rsidRPr="00AB485C">
        <w:rPr>
          <w:b/>
          <w:color w:val="1F497D"/>
        </w:rPr>
        <w:t xml:space="preserve">Mercredi 12 Janvier : </w:t>
      </w:r>
      <w:smartTag w:uri="urn:schemas-microsoft-com:office:smarttags" w:element="PersonName">
        <w:smartTagPr>
          <w:attr w:name="ProductID" w:val="La Marseillaise"/>
        </w:smartTagPr>
        <w:r w:rsidRPr="008272E4">
          <w:rPr>
            <w:b/>
            <w:i/>
            <w:color w:val="1F497D"/>
          </w:rPr>
          <w:t>La Marseillaise</w:t>
        </w:r>
      </w:smartTag>
      <w:r w:rsidRPr="00AB485C">
        <w:rPr>
          <w:b/>
          <w:color w:val="1F497D"/>
        </w:rPr>
        <w:t xml:space="preserve"> : « Le piquet de grève dure encore » : </w:t>
      </w:r>
    </w:p>
    <w:p w:rsidR="00471E8D" w:rsidRDefault="00471E8D" w:rsidP="00AB485C">
      <w:pPr>
        <w:pStyle w:val="ListParagraph"/>
      </w:pPr>
      <w:r>
        <w:rPr>
          <w:noProof/>
          <w:lang w:eastAsia="fr-FR"/>
        </w:rPr>
        <w:pict>
          <v:shape id="_x0000_s1026" type="#_x0000_t75" style="position:absolute;left:0;text-align:left;margin-left:0;margin-top:1.95pt;width:567pt;height:351.15pt;z-index:251658240">
            <v:imagedata r:id="rId7" o:title="" cropbottom="25110f" cropleft="19759f"/>
          </v:shape>
        </w:pict>
      </w:r>
    </w:p>
    <w:sectPr w:rsidR="00471E8D" w:rsidSect="008272E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B85358"/>
    <w:multiLevelType w:val="hybridMultilevel"/>
    <w:tmpl w:val="17EAE8A4"/>
    <w:lvl w:ilvl="0" w:tplc="0B5C3A6E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485C"/>
    <w:rsid w:val="000562F9"/>
    <w:rsid w:val="00235FFD"/>
    <w:rsid w:val="0045223A"/>
    <w:rsid w:val="00471E8D"/>
    <w:rsid w:val="008272E4"/>
    <w:rsid w:val="00835B5A"/>
    <w:rsid w:val="00AB485C"/>
    <w:rsid w:val="00BF5C6D"/>
    <w:rsid w:val="00C4091F"/>
    <w:rsid w:val="00E15C30"/>
    <w:rsid w:val="00EB5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C3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B48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B485C"/>
    <w:rPr>
      <w:rFonts w:ascii="Cambria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rsid w:val="00AB485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B485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99"/>
    <w:qFormat/>
    <w:rsid w:val="00AB48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3</Pages>
  <Words>47</Words>
  <Characters>260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lutte des SONIL dans la presse : 07 – 13 Janvier</dc:title>
  <dc:subject/>
  <dc:creator>Asus1</dc:creator>
  <cp:keywords/>
  <dc:description/>
  <cp:lastModifiedBy>dedieu-m</cp:lastModifiedBy>
  <cp:revision>3</cp:revision>
  <dcterms:created xsi:type="dcterms:W3CDTF">2011-01-14T07:47:00Z</dcterms:created>
  <dcterms:modified xsi:type="dcterms:W3CDTF">2011-01-14T07:51:00Z</dcterms:modified>
</cp:coreProperties>
</file>